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A35" w:rsidRPr="001C1616" w:rsidRDefault="00201A35" w:rsidP="0026177E">
      <w:pPr>
        <w:pStyle w:val="Heading1"/>
        <w:rPr>
          <w:color w:val="FFFFFF"/>
          <w:sz w:val="20"/>
        </w:rPr>
      </w:pPr>
      <w:r w:rsidRPr="001C1616">
        <w:rPr>
          <w:color w:val="FFFFFF"/>
          <w:sz w:val="20"/>
        </w:rPr>
        <w:t>SHOWDOGS – RECEIVED 27/07/15</w:t>
      </w:r>
    </w:p>
    <w:p w:rsidR="00201A35" w:rsidRDefault="00201A35" w:rsidP="00630B24">
      <w:pPr>
        <w:pStyle w:val="Title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sz w:val="36"/>
          <w:szCs w:val="36"/>
        </w:rPr>
      </w:pPr>
    </w:p>
    <w:p w:rsidR="00201A35" w:rsidRPr="008B646E" w:rsidRDefault="00201A35" w:rsidP="00630B24">
      <w:pPr>
        <w:pStyle w:val="Title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sz w:val="36"/>
          <w:szCs w:val="36"/>
        </w:rPr>
      </w:pPr>
      <w:r w:rsidRPr="008B646E">
        <w:rPr>
          <w:sz w:val="36"/>
          <w:szCs w:val="36"/>
        </w:rPr>
        <w:t xml:space="preserve">THE WORKING AND HERDING BREEDS CLUB OF THE </w:t>
      </w:r>
      <w:smartTag w:uri="urn:schemas-microsoft-com:office:smarttags" w:element="place">
        <w:r w:rsidRPr="008B646E">
          <w:rPr>
            <w:sz w:val="36"/>
            <w:szCs w:val="36"/>
          </w:rPr>
          <w:t>CAPE</w:t>
        </w:r>
      </w:smartTag>
    </w:p>
    <w:p w:rsidR="00201A35" w:rsidRPr="007C477A" w:rsidRDefault="00201A35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center"/>
        <w:rPr>
          <w:rFonts w:ascii="Calibri" w:hAnsi="Calibri"/>
          <w:sz w:val="16"/>
          <w:szCs w:val="16"/>
          <w:u w:val="double"/>
        </w:rPr>
      </w:pPr>
    </w:p>
    <w:p w:rsidR="00201A35" w:rsidRPr="007C477A" w:rsidRDefault="00201A35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center"/>
        <w:rPr>
          <w:rFonts w:ascii="Calibri" w:eastAsia="Arial Unicode MS" w:hAnsi="Calibri" w:cs="Arial Unicode MS"/>
          <w:b/>
          <w:sz w:val="28"/>
          <w:szCs w:val="28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5.5pt;margin-top:6.7pt;width:79.9pt;height:74.95pt;z-index:251658752" stroked="f">
            <v:textbox>
              <w:txbxContent>
                <w:p w:rsidR="00201A35" w:rsidRDefault="00201A35">
                  <w:r w:rsidRPr="00AB7E9E">
                    <w:rPr>
                      <w:noProof/>
                      <w:lang w:val="en-U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i1026" type="#_x0000_t75" alt="Hills Logo" style="width:63.75pt;height:63.75pt;visibility:visible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27" type="#_x0000_t202" style="position:absolute;left:0;text-align:left;margin-left:391.35pt;margin-top:-.45pt;width:74pt;height:74.35pt;z-index:251657728;mso-wrap-style:none" stroked="f">
            <v:textbox style="mso-fit-shape-to-text:t">
              <w:txbxContent>
                <w:p w:rsidR="00201A35" w:rsidRDefault="00201A35" w:rsidP="008B646E">
                  <w:r w:rsidRPr="00AB7E9E">
                    <w:rPr>
                      <w:noProof/>
                      <w:lang w:val="en-US"/>
                    </w:rPr>
                    <w:pict>
                      <v:shape id="Picture 1" o:spid="_x0000_i1028" type="#_x0000_t75" alt="Hill's BA Logo" style="width:55.5pt;height:67.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 w:rsidRPr="007C477A">
        <w:rPr>
          <w:rFonts w:ascii="Calibri" w:eastAsia="Arial Unicode MS" w:hAnsi="Calibri" w:cs="Arial Unicode MS"/>
          <w:b/>
          <w:sz w:val="28"/>
          <w:szCs w:val="28"/>
        </w:rPr>
        <w:t>THIRTY-SECOND CHAMPIONSHIP SHOW</w:t>
      </w:r>
    </w:p>
    <w:p w:rsidR="00201A35" w:rsidRPr="007C477A" w:rsidRDefault="00201A35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sz w:val="20"/>
        </w:rPr>
      </w:pPr>
    </w:p>
    <w:p w:rsidR="00201A35" w:rsidRPr="007C477A" w:rsidRDefault="00201A35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sz w:val="20"/>
        </w:rPr>
      </w:pPr>
      <w:r>
        <w:rPr>
          <w:noProof/>
          <w:lang w:val="en-US"/>
        </w:rPr>
        <w:pict>
          <v:shape id="_x0000_s1028" type="#_x0000_t202" style="position:absolute;left:0;text-align:left;margin-left:119.1pt;margin-top:.1pt;width:222.9pt;height:28.6pt;z-index:251659776">
            <v:shadow on="t" opacity=".5" offset="6pt,6pt"/>
            <v:textbox>
              <w:txbxContent>
                <w:p w:rsidR="00201A35" w:rsidRPr="008A30FF" w:rsidRDefault="00201A35" w:rsidP="00630B24">
                  <w:pPr>
                    <w:jc w:val="center"/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</w:pPr>
                  <w:r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FRIDAY 23</w:t>
                  </w:r>
                  <w:r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vertAlign w:val="superscript"/>
                      <w:lang w:val="en-ZA"/>
                    </w:rPr>
                    <w:t>RD</w:t>
                  </w:r>
                  <w:r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 xml:space="preserve"> OCTOBER 2015</w:t>
                  </w:r>
                </w:p>
              </w:txbxContent>
            </v:textbox>
          </v:shape>
        </w:pict>
      </w:r>
    </w:p>
    <w:p w:rsidR="00201A35" w:rsidRPr="007C477A" w:rsidRDefault="00201A35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sz w:val="20"/>
        </w:rPr>
      </w:pPr>
    </w:p>
    <w:p w:rsidR="00201A35" w:rsidRPr="007C477A" w:rsidRDefault="00201A35" w:rsidP="00630B24">
      <w:pPr>
        <w:pStyle w:val="Heading1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</w:rPr>
      </w:pPr>
    </w:p>
    <w:p w:rsidR="00201A35" w:rsidRPr="007C477A" w:rsidRDefault="00201A35" w:rsidP="00630B24">
      <w:pPr>
        <w:pStyle w:val="Heading1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</w:rPr>
      </w:pPr>
      <w:r w:rsidRPr="007C477A">
        <w:rPr>
          <w:rFonts w:ascii="Calibri" w:hAnsi="Calibri"/>
        </w:rPr>
        <w:t>AT THE BRACKENFELL CRICKET CLUB, BRACKENFELL</w:t>
      </w:r>
    </w:p>
    <w:tbl>
      <w:tblPr>
        <w:tblW w:w="12150" w:type="dxa"/>
        <w:tblInd w:w="-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0"/>
        <w:gridCol w:w="9090"/>
      </w:tblGrid>
      <w:tr w:rsidR="00201A35" w:rsidTr="0061503F">
        <w:tc>
          <w:tcPr>
            <w:tcW w:w="3060" w:type="dxa"/>
            <w:vAlign w:val="center"/>
          </w:tcPr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JUDGES:</w:t>
            </w: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Entries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Close</w:t>
            </w:r>
          </w:p>
        </w:tc>
        <w:tc>
          <w:tcPr>
            <w:tcW w:w="9090" w:type="dxa"/>
          </w:tcPr>
          <w:p w:rsidR="00201A35" w:rsidRDefault="00201A35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</w:p>
          <w:p w:rsidR="00201A35" w:rsidRDefault="00201A35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HERDING – Best PU/JU/VET/NEUT/BIS            Mr S Watson         (</w:t>
            </w:r>
            <w:smartTag w:uri="urn:schemas-microsoft-com:office:smarttags" w:element="Street">
              <w:r>
                <w:rPr>
                  <w:rFonts w:ascii="Arial" w:hAnsi="Arial"/>
                  <w:sz w:val="20"/>
                </w:rPr>
                <w:t>Cyprus</w:t>
              </w:r>
            </w:smartTag>
            <w:r>
              <w:rPr>
                <w:rFonts w:ascii="Arial" w:hAnsi="Arial"/>
                <w:sz w:val="20"/>
              </w:rPr>
              <w:t>)         10H00</w:t>
            </w:r>
          </w:p>
          <w:p w:rsidR="00201A35" w:rsidRDefault="00201A35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WORKING   (excl. BOXERS)                              Mr M Johnston   (</w:t>
            </w:r>
            <w:smartTag w:uri="urn:schemas-microsoft-com:office:smarttags" w:element="Street">
              <w:r>
                <w:rPr>
                  <w:rFonts w:ascii="Arial" w:hAnsi="Arial"/>
                  <w:sz w:val="20"/>
                </w:rPr>
                <w:t>Australia</w:t>
              </w:r>
            </w:smartTag>
            <w:r>
              <w:rPr>
                <w:rFonts w:ascii="Arial" w:hAnsi="Arial"/>
                <w:sz w:val="20"/>
              </w:rPr>
              <w:t>)         10H00</w:t>
            </w:r>
          </w:p>
          <w:p w:rsidR="00201A35" w:rsidRPr="006B6B7B" w:rsidRDefault="00201A35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BOXERS     (to be judged last)                            Mrs L Raubenheimer</w:t>
            </w:r>
          </w:p>
          <w:p w:rsidR="00201A35" w:rsidRPr="006B6B7B" w:rsidRDefault="00201A35" w:rsidP="00A04D45">
            <w:pPr>
              <w:tabs>
                <w:tab w:val="left" w:pos="2475"/>
                <w:tab w:val="left" w:pos="2592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  <w:r w:rsidRPr="006B6B7B">
              <w:rPr>
                <w:rFonts w:ascii="Arial" w:hAnsi="Arial"/>
                <w:sz w:val="20"/>
              </w:rPr>
              <w:t xml:space="preserve">  Dog Jumping</w:t>
            </w:r>
            <w:r>
              <w:rPr>
                <w:rFonts w:ascii="Arial" w:hAnsi="Arial"/>
                <w:sz w:val="20"/>
              </w:rPr>
              <w:t xml:space="preserve"> Table A:  </w:t>
            </w:r>
            <w:r w:rsidRPr="006B6B7B">
              <w:rPr>
                <w:rFonts w:ascii="Arial" w:hAnsi="Arial"/>
                <w:sz w:val="20"/>
              </w:rPr>
              <w:t>All classes</w:t>
            </w:r>
            <w:r>
              <w:rPr>
                <w:rFonts w:ascii="Arial" w:hAnsi="Arial"/>
                <w:sz w:val="20"/>
              </w:rPr>
              <w:tab/>
              <w:t xml:space="preserve">              Mrs P v der Merwe                       08H00</w:t>
            </w:r>
            <w:r>
              <w:rPr>
                <w:rFonts w:ascii="Arial" w:hAnsi="Arial"/>
                <w:sz w:val="20"/>
              </w:rPr>
              <w:tab/>
            </w:r>
            <w:r w:rsidRPr="006B6B7B">
              <w:rPr>
                <w:rFonts w:ascii="Arial" w:hAnsi="Arial"/>
                <w:sz w:val="20"/>
              </w:rPr>
              <w:t xml:space="preserve">  </w:t>
            </w:r>
          </w:p>
          <w:p w:rsidR="00201A35" w:rsidRPr="006B6B7B" w:rsidRDefault="00201A35" w:rsidP="00A04D45">
            <w:pPr>
              <w:tabs>
                <w:tab w:val="left" w:pos="2475"/>
                <w:tab w:val="left" w:pos="2592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  <w:r w:rsidRPr="006B6B7B">
              <w:rPr>
                <w:rFonts w:ascii="Arial" w:hAnsi="Arial"/>
                <w:sz w:val="20"/>
              </w:rPr>
              <w:t xml:space="preserve">  Agility</w:t>
            </w:r>
            <w:r>
              <w:rPr>
                <w:rFonts w:ascii="Arial" w:hAnsi="Arial"/>
                <w:sz w:val="20"/>
              </w:rPr>
              <w:t xml:space="preserve">        Contact &amp; Non Contact</w:t>
            </w:r>
            <w:r>
              <w:rPr>
                <w:rFonts w:ascii="Arial" w:hAnsi="Arial"/>
                <w:sz w:val="20"/>
              </w:rPr>
              <w:tab/>
              <w:t xml:space="preserve">              Mr M Taylor                                  08H00</w:t>
            </w:r>
            <w:r>
              <w:rPr>
                <w:rFonts w:ascii="Arial" w:hAnsi="Arial"/>
                <w:sz w:val="20"/>
              </w:rPr>
              <w:tab/>
            </w:r>
          </w:p>
          <w:p w:rsidR="00201A35" w:rsidRDefault="00201A35" w:rsidP="00A04D45">
            <w:pPr>
              <w:tabs>
                <w:tab w:val="left" w:pos="1857"/>
                <w:tab w:val="left" w:pos="2520"/>
                <w:tab w:val="left" w:pos="3582"/>
                <w:tab w:val="left" w:pos="6087"/>
              </w:tabs>
              <w:spacing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</w:t>
            </w:r>
            <w:r w:rsidRPr="007038C3">
              <w:rPr>
                <w:rFonts w:ascii="Arial" w:hAnsi="Arial"/>
                <w:sz w:val="20"/>
              </w:rPr>
              <w:t>Obedience</w:t>
            </w:r>
            <w:r>
              <w:rPr>
                <w:rFonts w:ascii="Arial" w:hAnsi="Arial"/>
                <w:sz w:val="20"/>
              </w:rPr>
              <w:t xml:space="preserve">  Class “B” and “C”                             Mr J Marques                               08H00                         </w:t>
            </w:r>
          </w:p>
          <w:p w:rsidR="00201A35" w:rsidRDefault="00201A35" w:rsidP="00A04D45">
            <w:pPr>
              <w:tabs>
                <w:tab w:val="left" w:pos="1857"/>
                <w:tab w:val="left" w:pos="2520"/>
                <w:tab w:val="left" w:pos="3582"/>
                <w:tab w:val="left" w:pos="6087"/>
              </w:tabs>
              <w:spacing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r w:rsidRPr="00DC1C83">
              <w:rPr>
                <w:rFonts w:ascii="Arial" w:hAnsi="Arial"/>
                <w:color w:val="FF0000"/>
                <w:sz w:val="20"/>
              </w:rPr>
              <w:t>Flyball (</w:t>
            </w:r>
            <w:r>
              <w:rPr>
                <w:rFonts w:ascii="Arial" w:hAnsi="Arial"/>
                <w:color w:val="FF0000"/>
                <w:sz w:val="20"/>
              </w:rPr>
              <w:t>3</w:t>
            </w:r>
            <w:r w:rsidRPr="00DC1C83">
              <w:rPr>
                <w:rFonts w:ascii="Arial" w:hAnsi="Arial"/>
                <w:color w:val="FF0000"/>
                <w:sz w:val="20"/>
              </w:rPr>
              <w:t>1</w:t>
            </w:r>
            <w:r w:rsidRPr="00DC1C83">
              <w:rPr>
                <w:rFonts w:ascii="Arial" w:hAnsi="Arial"/>
                <w:color w:val="FF0000"/>
                <w:sz w:val="20"/>
                <w:vertAlign w:val="superscript"/>
              </w:rPr>
              <w:t>st</w:t>
            </w:r>
            <w:r w:rsidRPr="00DC1C83">
              <w:rPr>
                <w:rFonts w:ascii="Arial" w:hAnsi="Arial"/>
                <w:color w:val="FF0000"/>
                <w:sz w:val="20"/>
              </w:rPr>
              <w:t xml:space="preserve"> </w:t>
            </w:r>
            <w:r>
              <w:rPr>
                <w:rFonts w:ascii="Arial" w:hAnsi="Arial"/>
                <w:color w:val="FF0000"/>
                <w:sz w:val="20"/>
              </w:rPr>
              <w:t>Oct</w:t>
            </w:r>
            <w:r w:rsidRPr="00DC1C83">
              <w:rPr>
                <w:rFonts w:ascii="Arial" w:hAnsi="Arial"/>
                <w:color w:val="FF0000"/>
                <w:sz w:val="20"/>
              </w:rPr>
              <w:t xml:space="preserve"> 201</w:t>
            </w:r>
            <w:r>
              <w:rPr>
                <w:rFonts w:ascii="Arial" w:hAnsi="Arial"/>
                <w:color w:val="FF0000"/>
                <w:sz w:val="20"/>
              </w:rPr>
              <w:t>5</w:t>
            </w:r>
            <w:r w:rsidRPr="00DC1C83">
              <w:rPr>
                <w:rFonts w:ascii="Arial" w:hAnsi="Arial"/>
                <w:color w:val="FF0000"/>
                <w:sz w:val="20"/>
              </w:rPr>
              <w:t xml:space="preserve"> at </w:t>
            </w:r>
            <w:smartTag w:uri="urn:schemas-microsoft-com:office:smarttags" w:element="Street">
              <w:smartTag w:uri="urn:schemas-microsoft-com:office:smarttags" w:element="Street">
                <w:r w:rsidRPr="00DC1C83">
                  <w:rPr>
                    <w:rFonts w:ascii="Arial" w:hAnsi="Arial"/>
                    <w:color w:val="FF0000"/>
                    <w:sz w:val="20"/>
                  </w:rPr>
                  <w:t>Cape</w:t>
                </w:r>
              </w:smartTag>
              <w:r w:rsidRPr="00DC1C83">
                <w:rPr>
                  <w:rFonts w:ascii="Arial" w:hAnsi="Arial"/>
                  <w:color w:val="FF0000"/>
                  <w:sz w:val="20"/>
                </w:rPr>
                <w:t xml:space="preserve"> </w:t>
              </w:r>
              <w:smartTag w:uri="urn:schemas-microsoft-com:office:smarttags" w:element="Street">
                <w:r w:rsidRPr="00DC1C83">
                  <w:rPr>
                    <w:rFonts w:ascii="Arial" w:hAnsi="Arial"/>
                    <w:color w:val="FF0000"/>
                    <w:sz w:val="20"/>
                  </w:rPr>
                  <w:t>Handlers</w:t>
                </w:r>
              </w:smartTag>
            </w:smartTag>
            <w:r>
              <w:rPr>
                <w:rFonts w:ascii="Arial" w:hAnsi="Arial"/>
                <w:sz w:val="20"/>
              </w:rPr>
              <w:t>)            Mrs A Minnaar                              08H00</w:t>
            </w:r>
          </w:p>
          <w:p w:rsidR="00201A35" w:rsidRDefault="00201A35" w:rsidP="0061503F">
            <w:pPr>
              <w:tabs>
                <w:tab w:val="left" w:pos="1857"/>
                <w:tab w:val="left" w:pos="2520"/>
                <w:tab w:val="left" w:pos="3582"/>
                <w:tab w:val="left" w:pos="6087"/>
              </w:tabs>
              <w:spacing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b/>
                <w:sz w:val="20"/>
              </w:rPr>
              <w:t xml:space="preserve">6 October 2015. </w:t>
            </w:r>
            <w:r>
              <w:rPr>
                <w:rFonts w:ascii="Arial" w:hAnsi="Arial"/>
                <w:sz w:val="20"/>
              </w:rPr>
              <w:t xml:space="preserve">Faxed or emailed entries must be accompanied by proof of payment.  </w:t>
            </w:r>
          </w:p>
          <w:p w:rsidR="00201A35" w:rsidRDefault="00201A35" w:rsidP="0061503F">
            <w:pPr>
              <w:tabs>
                <w:tab w:val="left" w:pos="1857"/>
                <w:tab w:val="left" w:pos="2520"/>
                <w:tab w:val="left" w:pos="3582"/>
                <w:tab w:val="left" w:pos="6087"/>
              </w:tabs>
              <w:spacing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Money deposited will not be refunded</w:t>
            </w:r>
          </w:p>
        </w:tc>
      </w:tr>
      <w:tr w:rsidR="00201A35" w:rsidTr="0061503F">
        <w:tc>
          <w:tcPr>
            <w:tcW w:w="3060" w:type="dxa"/>
            <w:vAlign w:val="center"/>
          </w:tcPr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Please note</w:t>
            </w: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 xml:space="preserve">Entry Fees </w:t>
            </w:r>
            <w:r>
              <w:rPr>
                <w:rFonts w:ascii="Arial" w:hAnsi="Arial"/>
                <w:b/>
                <w:sz w:val="22"/>
                <w:szCs w:val="22"/>
              </w:rPr>
              <w:t>Breed and Qualifying Discipline</w:t>
            </w: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Classes</w:t>
            </w: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NON-QUALIFYING </w:t>
            </w: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CLASSES</w:t>
            </w: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Pr="00A6278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A62785">
              <w:rPr>
                <w:rFonts w:ascii="Arial" w:hAnsi="Arial"/>
                <w:b/>
                <w:sz w:val="22"/>
                <w:szCs w:val="22"/>
              </w:rPr>
              <w:t>CATALOGUES</w:t>
            </w:r>
          </w:p>
        </w:tc>
        <w:tc>
          <w:tcPr>
            <w:tcW w:w="9090" w:type="dxa"/>
          </w:tcPr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 w:rsidRPr="00241269">
              <w:rPr>
                <w:rFonts w:ascii="Arial" w:hAnsi="Arial"/>
                <w:b/>
                <w:sz w:val="20"/>
              </w:rPr>
              <w:t xml:space="preserve"> P</w:t>
            </w:r>
            <w:r>
              <w:rPr>
                <w:rFonts w:ascii="Arial" w:hAnsi="Arial"/>
                <w:b/>
                <w:sz w:val="20"/>
              </w:rPr>
              <w:t xml:space="preserve">LEASE ADD R 20-00 TO CASH AND CHEQUE PAYMENTS TO COVER BANK </w:t>
            </w: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CHARGES.     Thank you.</w:t>
            </w:r>
          </w:p>
          <w:p w:rsidR="00201A35" w:rsidRPr="00241269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PLEASE USE SURNAME AS REFERENCE ON PAYMENT.</w:t>
            </w:r>
          </w:p>
          <w:p w:rsidR="00201A35" w:rsidRPr="00590AAC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20"/>
              </w:rPr>
              <w:t xml:space="preserve"> </w:t>
            </w: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Non-Members    R 100-00 </w:t>
            </w:r>
            <w:r w:rsidRPr="00AA0A6E">
              <w:rPr>
                <w:rFonts w:ascii="Arial" w:hAnsi="Arial"/>
                <w:sz w:val="20"/>
              </w:rPr>
              <w:t>per dog per first class</w:t>
            </w:r>
            <w:r>
              <w:rPr>
                <w:rFonts w:ascii="Arial" w:hAnsi="Arial"/>
                <w:sz w:val="20"/>
              </w:rPr>
              <w:t xml:space="preserve">         </w:t>
            </w:r>
            <w:r w:rsidRPr="00AA0A6E">
              <w:rPr>
                <w:rFonts w:ascii="Arial" w:hAnsi="Arial"/>
                <w:b/>
                <w:sz w:val="20"/>
              </w:rPr>
              <w:t>R  65-00</w:t>
            </w:r>
            <w:r>
              <w:rPr>
                <w:rFonts w:ascii="Arial" w:hAnsi="Arial"/>
                <w:sz w:val="20"/>
              </w:rPr>
              <w:t xml:space="preserve">  per additional class</w:t>
            </w:r>
          </w:p>
          <w:p w:rsidR="00201A35" w:rsidRPr="00590AAC" w:rsidRDefault="00201A35" w:rsidP="00A04D45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</w:p>
          <w:p w:rsidR="00201A35" w:rsidRPr="00155A07" w:rsidRDefault="00201A35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 w:rsidRPr="00155A07">
              <w:rPr>
                <w:rFonts w:ascii="Arial" w:hAnsi="Arial"/>
                <w:b/>
                <w:sz w:val="20"/>
              </w:rPr>
              <w:t>Members</w:t>
            </w:r>
            <w:r>
              <w:rPr>
                <w:rFonts w:ascii="Arial" w:hAnsi="Arial"/>
                <w:b/>
                <w:sz w:val="20"/>
              </w:rPr>
              <w:t xml:space="preserve">            R  95-00  </w:t>
            </w:r>
            <w:r>
              <w:rPr>
                <w:rFonts w:ascii="Arial" w:hAnsi="Arial"/>
                <w:sz w:val="20"/>
              </w:rPr>
              <w:t xml:space="preserve">per dog per first class         </w:t>
            </w:r>
            <w:r w:rsidRPr="00155A07">
              <w:rPr>
                <w:rFonts w:ascii="Arial" w:hAnsi="Arial"/>
                <w:b/>
                <w:sz w:val="20"/>
              </w:rPr>
              <w:t>R  60-00</w:t>
            </w:r>
            <w:r>
              <w:rPr>
                <w:rFonts w:ascii="Arial" w:hAnsi="Arial"/>
                <w:b/>
                <w:sz w:val="20"/>
              </w:rPr>
              <w:t xml:space="preserve">   </w:t>
            </w:r>
            <w:r w:rsidRPr="00155A07">
              <w:rPr>
                <w:rFonts w:ascii="Arial" w:hAnsi="Arial"/>
                <w:sz w:val="20"/>
              </w:rPr>
              <w:t>per additional class</w:t>
            </w: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</w:p>
          <w:p w:rsidR="00201A35" w:rsidRPr="004B1C33" w:rsidRDefault="00201A35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  100-00</w:t>
            </w:r>
            <w:r>
              <w:rPr>
                <w:rFonts w:ascii="Arial" w:hAnsi="Arial"/>
                <w:sz w:val="20"/>
              </w:rPr>
              <w:t xml:space="preserve">  per Flyball team     </w:t>
            </w:r>
            <w:r w:rsidRPr="004B1C33">
              <w:rPr>
                <w:rFonts w:ascii="Arial" w:hAnsi="Arial"/>
                <w:b/>
                <w:sz w:val="20"/>
              </w:rPr>
              <w:t>PAY AS A TEAM NOT</w:t>
            </w:r>
            <w:r>
              <w:rPr>
                <w:rFonts w:ascii="Arial" w:hAnsi="Arial"/>
                <w:b/>
                <w:sz w:val="20"/>
              </w:rPr>
              <w:t xml:space="preserve"> AS INDIVIDUALS</w:t>
            </w:r>
          </w:p>
          <w:p w:rsidR="00201A35" w:rsidRPr="00590AAC" w:rsidRDefault="00201A35" w:rsidP="00A04D45">
            <w:pPr>
              <w:tabs>
                <w:tab w:val="left" w:pos="2772"/>
              </w:tabs>
              <w:rPr>
                <w:rFonts w:ascii="Arial" w:hAnsi="Arial"/>
                <w:sz w:val="16"/>
                <w:szCs w:val="16"/>
              </w:rPr>
            </w:pPr>
          </w:p>
          <w:p w:rsidR="00201A35" w:rsidRDefault="00201A35" w:rsidP="00A04D45">
            <w:pPr>
              <w:tabs>
                <w:tab w:val="left" w:pos="27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   45-00  </w:t>
            </w:r>
            <w:r>
              <w:rPr>
                <w:rFonts w:ascii="Arial" w:hAnsi="Arial"/>
                <w:sz w:val="20"/>
              </w:rPr>
              <w:t xml:space="preserve"> per dog                  ( NEUTER &amp;  DISCIPLINES)</w:t>
            </w:r>
          </w:p>
          <w:p w:rsidR="00201A35" w:rsidRPr="00590AAC" w:rsidRDefault="00201A35" w:rsidP="00A04D45">
            <w:pPr>
              <w:tabs>
                <w:tab w:val="left" w:pos="2772"/>
              </w:tabs>
              <w:rPr>
                <w:rFonts w:ascii="Arial" w:hAnsi="Arial"/>
                <w:sz w:val="16"/>
                <w:szCs w:val="16"/>
              </w:rPr>
            </w:pPr>
          </w:p>
          <w:p w:rsidR="00201A35" w:rsidRPr="000B0443" w:rsidRDefault="00201A35" w:rsidP="00A04D45">
            <w:pPr>
              <w:tabs>
                <w:tab w:val="left" w:pos="2772"/>
              </w:tabs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  <w:r w:rsidRPr="000B0443">
              <w:rPr>
                <w:rFonts w:ascii="Arial" w:hAnsi="Arial"/>
                <w:b/>
                <w:i/>
                <w:sz w:val="20"/>
              </w:rPr>
              <w:t>MEMBERSHIP: -  R20.00 PER FAMILY AND R15.00 PER SINGLE MEMBER</w:t>
            </w:r>
          </w:p>
          <w:p w:rsidR="00201A35" w:rsidRPr="00590AAC" w:rsidRDefault="00201A35" w:rsidP="00A04D45">
            <w:pPr>
              <w:tabs>
                <w:tab w:val="left" w:pos="2772"/>
              </w:tabs>
              <w:rPr>
                <w:rFonts w:ascii="Arial" w:hAnsi="Arial"/>
                <w:sz w:val="16"/>
                <w:szCs w:val="16"/>
              </w:rPr>
            </w:pPr>
          </w:p>
          <w:p w:rsidR="00201A35" w:rsidRDefault="00201A35" w:rsidP="00A04D45">
            <w:pPr>
              <w:tabs>
                <w:tab w:val="left" w:pos="2772"/>
              </w:tabs>
              <w:rPr>
                <w:rFonts w:ascii="Arial" w:hAnsi="Arial"/>
                <w:sz w:val="20"/>
              </w:rPr>
            </w:pPr>
            <w:r w:rsidRPr="00155A07">
              <w:rPr>
                <w:rFonts w:ascii="Arial" w:hAnsi="Arial"/>
                <w:b/>
                <w:sz w:val="20"/>
              </w:rPr>
              <w:t>R</w:t>
            </w:r>
            <w:r>
              <w:rPr>
                <w:rFonts w:ascii="Arial" w:hAnsi="Arial"/>
                <w:b/>
                <w:sz w:val="20"/>
              </w:rPr>
              <w:t xml:space="preserve">   </w:t>
            </w:r>
            <w:r w:rsidRPr="00155A07">
              <w:rPr>
                <w:rFonts w:ascii="Arial" w:hAnsi="Arial"/>
                <w:b/>
                <w:sz w:val="20"/>
              </w:rPr>
              <w:t>25</w:t>
            </w:r>
            <w:r>
              <w:rPr>
                <w:rFonts w:ascii="Arial" w:hAnsi="Arial"/>
                <w:b/>
                <w:sz w:val="20"/>
              </w:rPr>
              <w:t>-</w:t>
            </w:r>
            <w:r w:rsidRPr="00155A07">
              <w:rPr>
                <w:rFonts w:ascii="Arial" w:hAnsi="Arial"/>
                <w:b/>
                <w:sz w:val="20"/>
              </w:rPr>
              <w:t>00</w:t>
            </w:r>
            <w:r>
              <w:rPr>
                <w:rFonts w:ascii="Arial" w:hAnsi="Arial"/>
                <w:sz w:val="20"/>
              </w:rPr>
              <w:t xml:space="preserve">     (Group only)   to be ordered and paid for with entries.</w:t>
            </w:r>
          </w:p>
          <w:p w:rsidR="00201A35" w:rsidRPr="00590AAC" w:rsidRDefault="00201A35" w:rsidP="00A04D45">
            <w:pPr>
              <w:tabs>
                <w:tab w:val="left" w:pos="2772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201A35" w:rsidTr="0061503F">
        <w:tc>
          <w:tcPr>
            <w:tcW w:w="3060" w:type="dxa"/>
            <w:vAlign w:val="center"/>
          </w:tcPr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Entries &amp; Enquiries:</w:t>
            </w:r>
          </w:p>
        </w:tc>
        <w:tc>
          <w:tcPr>
            <w:tcW w:w="9090" w:type="dxa"/>
          </w:tcPr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Hon Secretary, Mrs Hella Fricke:             Tel/Fax. </w:t>
            </w:r>
            <w:r>
              <w:rPr>
                <w:rFonts w:ascii="Arial" w:hAnsi="Arial" w:cs="Arial"/>
                <w:color w:val="000000"/>
                <w:sz w:val="20"/>
              </w:rPr>
              <w:t xml:space="preserve">021 865 2691 </w:t>
            </w:r>
          </w:p>
          <w:p w:rsidR="00201A35" w:rsidRPr="00720B9C" w:rsidRDefault="00201A35" w:rsidP="00A04D45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smartTag w:uri="urn:schemas-microsoft-com:office:smarttags" w:element="Street">
              <w:smartTag w:uri="urn:schemas-microsoft-com:office:smarttags" w:element="Street">
                <w:r>
                  <w:rPr>
                    <w:rFonts w:ascii="Arial" w:hAnsi="Arial"/>
                    <w:sz w:val="20"/>
                  </w:rPr>
                  <w:t>P O Box</w:t>
                </w:r>
              </w:smartTag>
              <w:r>
                <w:rPr>
                  <w:rFonts w:ascii="Arial" w:hAnsi="Arial"/>
                  <w:sz w:val="20"/>
                </w:rPr>
                <w:t xml:space="preserve"> 59</w:t>
              </w:r>
            </w:smartTag>
            <w:r>
              <w:rPr>
                <w:rFonts w:ascii="Arial" w:hAnsi="Arial"/>
                <w:sz w:val="20"/>
              </w:rPr>
              <w:t xml:space="preserve">,      Koelenhof 7605               </w:t>
            </w:r>
            <w:r w:rsidRPr="00406B4F">
              <w:rPr>
                <w:rFonts w:ascii="Arial" w:hAnsi="Arial"/>
                <w:b/>
                <w:sz w:val="20"/>
              </w:rPr>
              <w:t>e-mail</w:t>
            </w:r>
            <w:r>
              <w:rPr>
                <w:rFonts w:ascii="Arial" w:hAnsi="Arial"/>
                <w:sz w:val="20"/>
              </w:rPr>
              <w:t>:  whbc@telkomsa.net</w:t>
            </w:r>
          </w:p>
          <w:p w:rsidR="00201A35" w:rsidRPr="00155A07" w:rsidRDefault="00201A35" w:rsidP="00A04D45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</w:p>
        </w:tc>
      </w:tr>
      <w:tr w:rsidR="00201A35" w:rsidTr="0061503F">
        <w:tc>
          <w:tcPr>
            <w:tcW w:w="3060" w:type="dxa"/>
            <w:vAlign w:val="center"/>
          </w:tcPr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Banking details:</w:t>
            </w:r>
          </w:p>
        </w:tc>
        <w:tc>
          <w:tcPr>
            <w:tcW w:w="9090" w:type="dxa"/>
          </w:tcPr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r w:rsidRPr="00591ED4">
              <w:rPr>
                <w:rFonts w:ascii="Arial" w:hAnsi="Arial"/>
                <w:sz w:val="20"/>
              </w:rPr>
              <w:t xml:space="preserve">ABSA , Santyger, Branch Code 632005,  </w:t>
            </w:r>
            <w:r>
              <w:rPr>
                <w:rFonts w:ascii="Arial" w:hAnsi="Arial"/>
                <w:sz w:val="20"/>
              </w:rPr>
              <w:t>S</w:t>
            </w:r>
            <w:r w:rsidRPr="00591ED4">
              <w:rPr>
                <w:rFonts w:ascii="Arial" w:hAnsi="Arial"/>
                <w:sz w:val="20"/>
              </w:rPr>
              <w:t xml:space="preserve">avings </w:t>
            </w:r>
            <w:r>
              <w:rPr>
                <w:rFonts w:ascii="Arial" w:hAnsi="Arial"/>
                <w:sz w:val="20"/>
              </w:rPr>
              <w:t>A</w:t>
            </w:r>
            <w:r w:rsidRPr="00591ED4">
              <w:rPr>
                <w:rFonts w:ascii="Arial" w:hAnsi="Arial"/>
                <w:sz w:val="20"/>
              </w:rPr>
              <w:t xml:space="preserve">ccount </w:t>
            </w:r>
            <w:r>
              <w:rPr>
                <w:rFonts w:ascii="Arial" w:hAnsi="Arial"/>
                <w:sz w:val="20"/>
              </w:rPr>
              <w:t>No:  90</w:t>
            </w:r>
            <w:r w:rsidRPr="00591ED4">
              <w:rPr>
                <w:rFonts w:ascii="Arial" w:hAnsi="Arial"/>
                <w:sz w:val="20"/>
              </w:rPr>
              <w:t>9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591ED4">
              <w:rPr>
                <w:rFonts w:ascii="Arial" w:hAnsi="Arial"/>
                <w:sz w:val="20"/>
              </w:rPr>
              <w:t>484 0695</w:t>
            </w:r>
          </w:p>
        </w:tc>
      </w:tr>
      <w:tr w:rsidR="00201A35" w:rsidTr="0061503F">
        <w:tc>
          <w:tcPr>
            <w:tcW w:w="3060" w:type="dxa"/>
            <w:vAlign w:val="center"/>
          </w:tcPr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Show Manager:</w:t>
            </w:r>
          </w:p>
        </w:tc>
        <w:tc>
          <w:tcPr>
            <w:tcW w:w="9090" w:type="dxa"/>
          </w:tcPr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Mr. R Koning</w:t>
            </w:r>
          </w:p>
        </w:tc>
      </w:tr>
      <w:tr w:rsidR="00201A35" w:rsidTr="0061503F">
        <w:tc>
          <w:tcPr>
            <w:tcW w:w="3060" w:type="dxa"/>
            <w:vAlign w:val="center"/>
          </w:tcPr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Vet on call:</w:t>
            </w:r>
          </w:p>
        </w:tc>
        <w:tc>
          <w:tcPr>
            <w:tcW w:w="9090" w:type="dxa"/>
          </w:tcPr>
          <w:p w:rsidR="00201A35" w:rsidRPr="006825E5" w:rsidRDefault="00201A35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 w:rsidRPr="006825E5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Dr le Roux, Brackenfell</w:t>
            </w:r>
          </w:p>
        </w:tc>
      </w:tr>
      <w:tr w:rsidR="00201A35" w:rsidTr="0061503F">
        <w:trPr>
          <w:trHeight w:val="323"/>
        </w:trPr>
        <w:tc>
          <w:tcPr>
            <w:tcW w:w="3060" w:type="dxa"/>
            <w:vAlign w:val="center"/>
          </w:tcPr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KUSA Rep</w:t>
            </w:r>
          </w:p>
        </w:tc>
        <w:tc>
          <w:tcPr>
            <w:tcW w:w="9090" w:type="dxa"/>
            <w:vAlign w:val="center"/>
          </w:tcPr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Mrs D E Powell</w:t>
            </w:r>
          </w:p>
          <w:p w:rsidR="00201A35" w:rsidRPr="00590AAC" w:rsidRDefault="00201A35" w:rsidP="00A04D45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</w:p>
        </w:tc>
      </w:tr>
      <w:tr w:rsidR="00201A35" w:rsidTr="0061503F">
        <w:tc>
          <w:tcPr>
            <w:tcW w:w="3060" w:type="dxa"/>
            <w:vAlign w:val="center"/>
          </w:tcPr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Breed Classes:</w:t>
            </w: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90" w:type="dxa"/>
          </w:tcPr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16"/>
              </w:rPr>
            </w:pP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sz w:val="18"/>
              </w:rPr>
            </w:pPr>
            <w:r w:rsidRPr="00155A07">
              <w:rPr>
                <w:rFonts w:ascii="Arial" w:hAnsi="Arial"/>
                <w:b/>
                <w:sz w:val="18"/>
              </w:rPr>
              <w:t>Minor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Puppy </w:t>
            </w:r>
            <w:r>
              <w:rPr>
                <w:rFonts w:ascii="Arial" w:hAnsi="Arial"/>
                <w:sz w:val="18"/>
              </w:rPr>
              <w:t xml:space="preserve">(6-9 months)             </w:t>
            </w:r>
            <w:r>
              <w:rPr>
                <w:rFonts w:ascii="Arial" w:hAnsi="Arial"/>
                <w:b/>
                <w:sz w:val="18"/>
              </w:rPr>
              <w:t xml:space="preserve">Puppy </w:t>
            </w:r>
            <w:r w:rsidRPr="00155A07">
              <w:rPr>
                <w:rFonts w:ascii="Arial" w:hAnsi="Arial"/>
                <w:sz w:val="18"/>
              </w:rPr>
              <w:t>(9-12 months</w:t>
            </w:r>
            <w:r>
              <w:rPr>
                <w:rFonts w:ascii="Arial" w:hAnsi="Arial"/>
                <w:b/>
                <w:sz w:val="18"/>
              </w:rPr>
              <w:t xml:space="preserve">)         </w:t>
            </w:r>
            <w:r>
              <w:rPr>
                <w:rFonts w:ascii="Arial" w:hAnsi="Arial"/>
                <w:b/>
                <w:sz w:val="20"/>
              </w:rPr>
              <w:t xml:space="preserve">  Junior </w:t>
            </w:r>
            <w:r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z w:val="18"/>
              </w:rPr>
              <w:t xml:space="preserve">(12 – 18 months)                          </w:t>
            </w:r>
            <w:r>
              <w:rPr>
                <w:rFonts w:ascii="Arial" w:hAnsi="Arial"/>
                <w:b/>
                <w:sz w:val="20"/>
              </w:rPr>
              <w:t xml:space="preserve">Graduate  </w:t>
            </w:r>
            <w:r>
              <w:rPr>
                <w:rFonts w:ascii="Arial" w:hAnsi="Arial"/>
                <w:sz w:val="18"/>
              </w:rPr>
              <w:t>(18 – 24 months)</w:t>
            </w:r>
            <w:r>
              <w:rPr>
                <w:rFonts w:ascii="Arial" w:hAnsi="Arial"/>
                <w:sz w:val="20"/>
              </w:rPr>
              <w:t xml:space="preserve">         </w:t>
            </w:r>
            <w:r>
              <w:rPr>
                <w:rFonts w:ascii="Arial" w:hAnsi="Arial"/>
                <w:b/>
                <w:sz w:val="20"/>
              </w:rPr>
              <w:t>S A  Bred                          Veteran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(7 years +)              </w:t>
            </w:r>
          </w:p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Open                                          Champions                       </w:t>
            </w:r>
            <w:r w:rsidRPr="00155A07">
              <w:rPr>
                <w:rFonts w:ascii="Arial" w:hAnsi="Arial"/>
                <w:b/>
                <w:sz w:val="20"/>
              </w:rPr>
              <w:t>Neutered</w:t>
            </w:r>
          </w:p>
          <w:p w:rsidR="00201A35" w:rsidRPr="00AC7BA4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16"/>
                <w:szCs w:val="16"/>
              </w:rPr>
            </w:pPr>
          </w:p>
          <w:p w:rsidR="00201A35" w:rsidRPr="00AC7BA4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color w:val="FF0000"/>
                <w:sz w:val="18"/>
                <w:szCs w:val="18"/>
              </w:rPr>
            </w:pPr>
            <w:r w:rsidRPr="00AC7BA4">
              <w:rPr>
                <w:rFonts w:ascii="Arial" w:hAnsi="Arial"/>
                <w:b/>
                <w:color w:val="FF0000"/>
                <w:sz w:val="18"/>
                <w:szCs w:val="18"/>
              </w:rPr>
              <w:t xml:space="preserve">PLEASE NOTE:  </w:t>
            </w:r>
            <w:r>
              <w:rPr>
                <w:rFonts w:ascii="Arial" w:hAnsi="Arial"/>
                <w:b/>
                <w:color w:val="FF0000"/>
                <w:sz w:val="18"/>
                <w:szCs w:val="18"/>
              </w:rPr>
              <w:t>There is</w:t>
            </w:r>
            <w:r w:rsidRPr="00AC7BA4">
              <w:rPr>
                <w:rFonts w:ascii="Arial" w:hAnsi="Arial"/>
                <w:b/>
                <w:color w:val="FF0000"/>
                <w:sz w:val="18"/>
                <w:szCs w:val="18"/>
              </w:rPr>
              <w:t xml:space="preserve"> </w:t>
            </w:r>
            <w:r w:rsidRPr="0007658D">
              <w:rPr>
                <w:rFonts w:ascii="Arial" w:hAnsi="Arial"/>
                <w:b/>
                <w:i/>
                <w:color w:val="FF0000"/>
                <w:sz w:val="18"/>
                <w:szCs w:val="18"/>
              </w:rPr>
              <w:t>NO BABY-PUPPY CLASS</w:t>
            </w:r>
          </w:p>
        </w:tc>
      </w:tr>
      <w:tr w:rsidR="00201A35" w:rsidTr="0061503F">
        <w:trPr>
          <w:trHeight w:val="70"/>
        </w:trPr>
        <w:tc>
          <w:tcPr>
            <w:tcW w:w="3060" w:type="dxa"/>
            <w:vAlign w:val="center"/>
          </w:tcPr>
          <w:p w:rsidR="00201A35" w:rsidRPr="00737800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9090" w:type="dxa"/>
          </w:tcPr>
          <w:p w:rsidR="00201A35" w:rsidRDefault="00201A35" w:rsidP="00A04D45">
            <w:pPr>
              <w:tabs>
                <w:tab w:val="left" w:pos="2520"/>
              </w:tabs>
              <w:rPr>
                <w:rFonts w:ascii="Arial" w:hAnsi="Arial"/>
                <w:b/>
                <w:sz w:val="16"/>
              </w:rPr>
            </w:pPr>
          </w:p>
        </w:tc>
      </w:tr>
    </w:tbl>
    <w:p w:rsidR="00201A35" w:rsidRPr="007C477A" w:rsidRDefault="00201A35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center"/>
        <w:rPr>
          <w:rFonts w:ascii="Calibri" w:hAnsi="Calibri"/>
          <w:sz w:val="20"/>
        </w:rPr>
      </w:pPr>
    </w:p>
    <w:p w:rsidR="00201A35" w:rsidRPr="008B646E" w:rsidRDefault="00201A35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left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A</w:t>
      </w:r>
      <w:r w:rsidRPr="008B646E">
        <w:rPr>
          <w:rFonts w:ascii="Calibri" w:hAnsi="Calibri"/>
          <w:szCs w:val="18"/>
        </w:rPr>
        <w:t xml:space="preserve">ll Exhibitors/Handlers are personally responsible for the control of their dogs at all times and shall be personally liable for </w:t>
      </w:r>
    </w:p>
    <w:p w:rsidR="00201A35" w:rsidRPr="008B646E" w:rsidRDefault="00201A35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left"/>
        <w:rPr>
          <w:rFonts w:ascii="Calibri" w:hAnsi="Calibri"/>
          <w:szCs w:val="18"/>
        </w:rPr>
      </w:pPr>
      <w:r w:rsidRPr="008B646E">
        <w:rPr>
          <w:rFonts w:ascii="Calibri" w:hAnsi="Calibri"/>
          <w:szCs w:val="18"/>
        </w:rPr>
        <w:t>any claims which may be made in respect of injuries which may arise or be caused by their dogs</w:t>
      </w:r>
    </w:p>
    <w:p w:rsidR="00201A35" w:rsidRPr="007C477A" w:rsidRDefault="00201A35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left"/>
        <w:rPr>
          <w:rFonts w:ascii="Calibri" w:hAnsi="Calibri"/>
          <w:sz w:val="16"/>
          <w:szCs w:val="16"/>
        </w:rPr>
      </w:pPr>
      <w:r>
        <w:rPr>
          <w:noProof/>
          <w:lang w:val="en-US"/>
        </w:rPr>
        <w:pict>
          <v:shape id="_x0000_s1029" type="#_x0000_t202" style="position:absolute;left:0;text-align:left;margin-left:-25.5pt;margin-top:3pt;width:75.45pt;height:75.8pt;z-index:251655680" filled="f" stroked="f">
            <v:textbox>
              <w:txbxContent>
                <w:p w:rsidR="00201A35" w:rsidRDefault="00201A35">
                  <w:r w:rsidRPr="00AB7E9E">
                    <w:rPr>
                      <w:noProof/>
                      <w:lang w:val="en-US"/>
                    </w:rPr>
                    <w:pict>
                      <v:shape id="Picture 3" o:spid="_x0000_i1030" type="#_x0000_t75" alt="Hills Logo" style="width:63pt;height:63pt;visibility:visible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30" type="#_x0000_t202" style="position:absolute;left:0;text-align:left;margin-left:391.4pt;margin-top:3pt;width:74pt;height:74.35pt;z-index:251656704;mso-wrap-style:none" stroked="f">
            <v:textbox style="mso-next-textbox:#_x0000_s1030;mso-fit-shape-to-text:t">
              <w:txbxContent>
                <w:p w:rsidR="00201A35" w:rsidRDefault="00201A35">
                  <w:r w:rsidRPr="00AB7E9E">
                    <w:rPr>
                      <w:noProof/>
                      <w:lang w:val="en-US"/>
                    </w:rPr>
                    <w:pict>
                      <v:shape id="Picture 4" o:spid="_x0000_i1032" type="#_x0000_t75" alt="Hill's BA Logo" style="width:55.5pt;height:67.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</w:p>
    <w:p w:rsidR="00201A35" w:rsidRDefault="00201A35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i w:val="0"/>
          <w:sz w:val="36"/>
          <w:szCs w:val="36"/>
        </w:rPr>
      </w:pPr>
      <w:r w:rsidRPr="00630B24">
        <w:rPr>
          <w:rFonts w:ascii="Calibri" w:hAnsi="Calibri"/>
          <w:i w:val="0"/>
          <w:sz w:val="36"/>
          <w:szCs w:val="36"/>
        </w:rPr>
        <w:t>SPONSORED BY</w:t>
      </w:r>
    </w:p>
    <w:p w:rsidR="00201A35" w:rsidRPr="000E3268" w:rsidRDefault="00201A35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Book Antiqua" w:hAnsi="Book Antiqua"/>
          <w:sz w:val="36"/>
          <w:szCs w:val="36"/>
        </w:rPr>
      </w:pPr>
      <w:r w:rsidRPr="000E3268">
        <w:rPr>
          <w:rFonts w:ascii="Book Antiqua" w:hAnsi="Book Antiqua"/>
          <w:sz w:val="36"/>
          <w:szCs w:val="36"/>
        </w:rPr>
        <w:t>Hill’s Pet Nutrition</w:t>
      </w:r>
    </w:p>
    <w:sectPr w:rsidR="00201A35" w:rsidRPr="000E3268" w:rsidSect="00125CA3">
      <w:pgSz w:w="12240" w:h="15840"/>
      <w:pgMar w:top="360" w:right="9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22E0"/>
    <w:rsid w:val="00022521"/>
    <w:rsid w:val="0007658D"/>
    <w:rsid w:val="000A31A6"/>
    <w:rsid w:val="000B0443"/>
    <w:rsid w:val="000B3A59"/>
    <w:rsid w:val="000E3268"/>
    <w:rsid w:val="000E6560"/>
    <w:rsid w:val="00101ACB"/>
    <w:rsid w:val="001122E0"/>
    <w:rsid w:val="00125CA3"/>
    <w:rsid w:val="0013549B"/>
    <w:rsid w:val="0014616F"/>
    <w:rsid w:val="00155A07"/>
    <w:rsid w:val="00156C30"/>
    <w:rsid w:val="001869A9"/>
    <w:rsid w:val="001874BC"/>
    <w:rsid w:val="0019652D"/>
    <w:rsid w:val="001A1E33"/>
    <w:rsid w:val="001B61CD"/>
    <w:rsid w:val="001C1616"/>
    <w:rsid w:val="001E460E"/>
    <w:rsid w:val="001F20DB"/>
    <w:rsid w:val="00201A35"/>
    <w:rsid w:val="002404B6"/>
    <w:rsid w:val="00241269"/>
    <w:rsid w:val="0026177E"/>
    <w:rsid w:val="00263529"/>
    <w:rsid w:val="0027011E"/>
    <w:rsid w:val="00273C80"/>
    <w:rsid w:val="002B6592"/>
    <w:rsid w:val="002F7DF5"/>
    <w:rsid w:val="0038227E"/>
    <w:rsid w:val="003A7F47"/>
    <w:rsid w:val="003C0754"/>
    <w:rsid w:val="003F1567"/>
    <w:rsid w:val="00406B4F"/>
    <w:rsid w:val="004119A4"/>
    <w:rsid w:val="00414B7F"/>
    <w:rsid w:val="00432D82"/>
    <w:rsid w:val="00450DAF"/>
    <w:rsid w:val="0045541F"/>
    <w:rsid w:val="0048791B"/>
    <w:rsid w:val="004B1C33"/>
    <w:rsid w:val="004B2DE2"/>
    <w:rsid w:val="004C3052"/>
    <w:rsid w:val="004C7821"/>
    <w:rsid w:val="004D2874"/>
    <w:rsid w:val="004F4B95"/>
    <w:rsid w:val="00502B50"/>
    <w:rsid w:val="005253F5"/>
    <w:rsid w:val="00527103"/>
    <w:rsid w:val="00567629"/>
    <w:rsid w:val="00590AAC"/>
    <w:rsid w:val="00591ED4"/>
    <w:rsid w:val="005C610C"/>
    <w:rsid w:val="005F6942"/>
    <w:rsid w:val="00610381"/>
    <w:rsid w:val="0061503F"/>
    <w:rsid w:val="00630B24"/>
    <w:rsid w:val="006825E5"/>
    <w:rsid w:val="0069626E"/>
    <w:rsid w:val="006B5BEF"/>
    <w:rsid w:val="006B6B7B"/>
    <w:rsid w:val="006F2C83"/>
    <w:rsid w:val="007038C3"/>
    <w:rsid w:val="00712B98"/>
    <w:rsid w:val="00720B9C"/>
    <w:rsid w:val="0073009B"/>
    <w:rsid w:val="00737800"/>
    <w:rsid w:val="00752BEF"/>
    <w:rsid w:val="007760BF"/>
    <w:rsid w:val="00790F14"/>
    <w:rsid w:val="007C477A"/>
    <w:rsid w:val="007C5B8A"/>
    <w:rsid w:val="008022A1"/>
    <w:rsid w:val="0082432D"/>
    <w:rsid w:val="008419A1"/>
    <w:rsid w:val="00881394"/>
    <w:rsid w:val="008971A9"/>
    <w:rsid w:val="00897AA4"/>
    <w:rsid w:val="00897E5D"/>
    <w:rsid w:val="008A30FF"/>
    <w:rsid w:val="008B646E"/>
    <w:rsid w:val="008C4230"/>
    <w:rsid w:val="009235E6"/>
    <w:rsid w:val="00970C54"/>
    <w:rsid w:val="009C7847"/>
    <w:rsid w:val="009D3114"/>
    <w:rsid w:val="00A04D45"/>
    <w:rsid w:val="00A62785"/>
    <w:rsid w:val="00A76CFD"/>
    <w:rsid w:val="00A85656"/>
    <w:rsid w:val="00AA0A6E"/>
    <w:rsid w:val="00AB4F88"/>
    <w:rsid w:val="00AB7E9E"/>
    <w:rsid w:val="00AC45F4"/>
    <w:rsid w:val="00AC58E1"/>
    <w:rsid w:val="00AC7BA4"/>
    <w:rsid w:val="00AF48FA"/>
    <w:rsid w:val="00BA0E20"/>
    <w:rsid w:val="00BE1DF2"/>
    <w:rsid w:val="00BF314B"/>
    <w:rsid w:val="00C80293"/>
    <w:rsid w:val="00C86E91"/>
    <w:rsid w:val="00C927DE"/>
    <w:rsid w:val="00CB43E2"/>
    <w:rsid w:val="00CD1F5B"/>
    <w:rsid w:val="00CF61F1"/>
    <w:rsid w:val="00D17248"/>
    <w:rsid w:val="00D43D8A"/>
    <w:rsid w:val="00D44B04"/>
    <w:rsid w:val="00D60BF8"/>
    <w:rsid w:val="00D92104"/>
    <w:rsid w:val="00DB5777"/>
    <w:rsid w:val="00DC1C83"/>
    <w:rsid w:val="00E16057"/>
    <w:rsid w:val="00E551FE"/>
    <w:rsid w:val="00E662E8"/>
    <w:rsid w:val="00E85D74"/>
    <w:rsid w:val="00EB7DC0"/>
    <w:rsid w:val="00F00F7C"/>
    <w:rsid w:val="00F638F7"/>
    <w:rsid w:val="00F6646B"/>
    <w:rsid w:val="00FA7E51"/>
    <w:rsid w:val="00FC1C2D"/>
    <w:rsid w:val="00FD1264"/>
    <w:rsid w:val="00FD5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place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2E0"/>
    <w:rPr>
      <w:rFonts w:ascii="Algerian" w:hAnsi="Algeri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22E0"/>
    <w:pPr>
      <w:keepNext/>
      <w:jc w:val="center"/>
      <w:outlineLvl w:val="0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uiPriority w:val="99"/>
    <w:qFormat/>
    <w:rsid w:val="00970C5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70C5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7E92"/>
    <w:rPr>
      <w:rFonts w:asciiTheme="majorHAnsi" w:eastAsiaTheme="majorEastAsia" w:hAnsiTheme="majorHAnsi" w:cstheme="majorBidi"/>
      <w:b/>
      <w:bCs/>
      <w:kern w:val="32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70C54"/>
    <w:rPr>
      <w:rFonts w:ascii="Cambria" w:hAnsi="Cambria"/>
      <w:b/>
      <w:sz w:val="26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70C54"/>
    <w:rPr>
      <w:rFonts w:ascii="Calibri" w:hAnsi="Calibri"/>
      <w:b/>
      <w:sz w:val="28"/>
      <w:lang w:val="en-GB" w:eastAsia="en-US"/>
    </w:rPr>
  </w:style>
  <w:style w:type="paragraph" w:styleId="Title">
    <w:name w:val="Title"/>
    <w:basedOn w:val="Normal"/>
    <w:link w:val="TitleChar"/>
    <w:uiPriority w:val="99"/>
    <w:qFormat/>
    <w:rsid w:val="001122E0"/>
    <w:pPr>
      <w:jc w:val="center"/>
    </w:pPr>
    <w:rPr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177E92"/>
    <w:rPr>
      <w:rFonts w:asciiTheme="majorHAnsi" w:eastAsiaTheme="majorEastAsia" w:hAnsiTheme="majorHAnsi" w:cstheme="majorBidi"/>
      <w:b/>
      <w:bCs/>
      <w:kern w:val="28"/>
      <w:sz w:val="32"/>
      <w:szCs w:val="32"/>
      <w:lang w:val="en-GB"/>
    </w:rPr>
  </w:style>
  <w:style w:type="character" w:styleId="Hyperlink">
    <w:name w:val="Hyperlink"/>
    <w:basedOn w:val="DefaultParagraphFont"/>
    <w:uiPriority w:val="99"/>
    <w:rsid w:val="00C86E91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502B50"/>
    <w:pPr>
      <w:jc w:val="center"/>
    </w:pPr>
    <w:rPr>
      <w:rFonts w:ascii="Arial" w:hAnsi="Arial"/>
      <w:b/>
      <w:i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77E92"/>
    <w:rPr>
      <w:rFonts w:ascii="Algerian" w:hAnsi="Algerian"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8C42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E92"/>
    <w:rPr>
      <w:sz w:val="0"/>
      <w:szCs w:val="0"/>
      <w:lang w:val="en-GB"/>
    </w:rPr>
  </w:style>
  <w:style w:type="paragraph" w:styleId="Caption">
    <w:name w:val="caption"/>
    <w:basedOn w:val="Normal"/>
    <w:next w:val="Normal"/>
    <w:uiPriority w:val="99"/>
    <w:qFormat/>
    <w:rsid w:val="00970C54"/>
    <w:pPr>
      <w:jc w:val="center"/>
    </w:pPr>
    <w:rPr>
      <w:rFonts w:ascii="Arial" w:hAnsi="Arial"/>
      <w:b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404</Words>
  <Characters>2306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WORKING AND HERDING BREEDS CLUB OF THE CAPE</dc:title>
  <dc:subject/>
  <dc:creator>Hella</dc:creator>
  <cp:keywords/>
  <dc:description/>
  <cp:lastModifiedBy>Joy McFarlane</cp:lastModifiedBy>
  <cp:revision>3</cp:revision>
  <cp:lastPrinted>2015-01-29T08:31:00Z</cp:lastPrinted>
  <dcterms:created xsi:type="dcterms:W3CDTF">2015-08-07T14:38:00Z</dcterms:created>
  <dcterms:modified xsi:type="dcterms:W3CDTF">2015-08-07T16:18:00Z</dcterms:modified>
</cp:coreProperties>
</file>